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DE1" w:rsidRPr="00A3033C" w:rsidRDefault="00635DE1" w:rsidP="00635DE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A3033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Принят на заседании</w:t>
      </w:r>
      <w:proofErr w:type="gramStart"/>
      <w:r w:rsidRPr="00A3033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             </w:t>
      </w:r>
      <w:r w:rsidRPr="00A3033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</w:t>
      </w:r>
      <w:proofErr w:type="gramEnd"/>
      <w:r w:rsidRPr="00A3033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тверждаю</w:t>
      </w:r>
    </w:p>
    <w:p w:rsidR="00635DE1" w:rsidRPr="00A3033C" w:rsidRDefault="00635DE1" w:rsidP="00635DE1">
      <w:pPr>
        <w:shd w:val="clear" w:color="auto" w:fill="FFFFFF"/>
        <w:tabs>
          <w:tab w:val="left" w:pos="5197"/>
        </w:tabs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A3033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педагогического совета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                                  </w:t>
      </w:r>
      <w:r w:rsidRPr="00A3033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Директор     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      </w:t>
      </w:r>
      <w:r w:rsidRPr="00A3033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</w:t>
      </w:r>
      <w:proofErr w:type="spellStart"/>
      <w:r w:rsidRPr="00A3033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Р.С.Гиниятов</w:t>
      </w:r>
      <w:proofErr w:type="spellEnd"/>
    </w:p>
    <w:p w:rsidR="00635DE1" w:rsidRPr="00A3033C" w:rsidRDefault="00635DE1" w:rsidP="00635DE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A3033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от 1 июня 2013 года                                              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</w:t>
      </w:r>
      <w:r w:rsidRPr="00A3033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 июнь 2013 год</w:t>
      </w:r>
    </w:p>
    <w:p w:rsidR="00635DE1" w:rsidRPr="00A3033C" w:rsidRDefault="00635DE1" w:rsidP="00635D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033C">
        <w:rPr>
          <w:rFonts w:ascii="Times New Roman" w:eastAsia="Times New Roman" w:hAnsi="Times New Roman"/>
          <w:sz w:val="24"/>
          <w:szCs w:val="24"/>
          <w:lang w:eastAsia="ru-RU"/>
        </w:rPr>
        <w:t xml:space="preserve">протокол №5         </w:t>
      </w:r>
    </w:p>
    <w:p w:rsidR="008A1C2A" w:rsidRPr="004367D5" w:rsidRDefault="008A1C2A" w:rsidP="00635DE1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711675" w:rsidRPr="004367D5" w:rsidRDefault="00711675" w:rsidP="0071167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4367D5">
        <w:rPr>
          <w:rFonts w:ascii="Times New Roman" w:hAnsi="Times New Roman"/>
          <w:bCs/>
          <w:sz w:val="24"/>
          <w:szCs w:val="24"/>
          <w:shd w:val="clear" w:color="auto" w:fill="FFFFFF"/>
        </w:rPr>
        <w:t>Положение о поощрениях и взысканиях</w:t>
      </w:r>
    </w:p>
    <w:p w:rsidR="008A1C2A" w:rsidRPr="004367D5" w:rsidRDefault="008A1C2A" w:rsidP="0071167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4367D5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МБОУ « </w:t>
      </w:r>
      <w:proofErr w:type="spellStart"/>
      <w:r w:rsidRPr="004367D5">
        <w:rPr>
          <w:rFonts w:ascii="Times New Roman" w:hAnsi="Times New Roman"/>
          <w:bCs/>
          <w:sz w:val="24"/>
          <w:szCs w:val="24"/>
          <w:shd w:val="clear" w:color="auto" w:fill="FFFFFF"/>
        </w:rPr>
        <w:t>Шуранская</w:t>
      </w:r>
      <w:proofErr w:type="spellEnd"/>
      <w:r w:rsidRPr="004367D5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основная общеобразовательная школа </w:t>
      </w:r>
      <w:proofErr w:type="spellStart"/>
      <w:r w:rsidRPr="004367D5">
        <w:rPr>
          <w:rFonts w:ascii="Times New Roman" w:hAnsi="Times New Roman"/>
          <w:bCs/>
          <w:sz w:val="24"/>
          <w:szCs w:val="24"/>
          <w:shd w:val="clear" w:color="auto" w:fill="FFFFFF"/>
        </w:rPr>
        <w:t>Лаишевского</w:t>
      </w:r>
      <w:proofErr w:type="spellEnd"/>
      <w:r w:rsidRPr="004367D5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муниципального района РТ»</w:t>
      </w:r>
    </w:p>
    <w:p w:rsidR="00711675" w:rsidRPr="004367D5" w:rsidRDefault="00711675" w:rsidP="0071167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 1. </w:t>
      </w:r>
      <w:proofErr w:type="spellStart"/>
      <w:r w:rsidRPr="004367D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Обшие</w:t>
      </w:r>
      <w:proofErr w:type="spellEnd"/>
      <w:r w:rsidRPr="004367D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положения</w:t>
      </w:r>
    </w:p>
    <w:p w:rsidR="00711675" w:rsidRPr="004367D5" w:rsidRDefault="00711675" w:rsidP="007116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Положение о поощрениях и взысканиях учащихся МБОУ «</w:t>
      </w:r>
      <w:proofErr w:type="spellStart"/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Шуранская</w:t>
      </w:r>
      <w:proofErr w:type="spellEnd"/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оош</w:t>
      </w:r>
      <w:proofErr w:type="spellEnd"/>
      <w:r w:rsidR="008C0AE7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(в дальнейшем «Учреждение</w:t>
      </w: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») регулиру</w:t>
      </w:r>
      <w:r w:rsidR="008C0AE7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ют правила применения к обучающимися</w:t>
      </w: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мер поощрения и взыскания в зависимости от их отношения к своим ученическим правам и обязанност</w:t>
      </w:r>
      <w:r w:rsidR="008A1C2A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ям, соблюдения Прави</w:t>
      </w:r>
      <w:r w:rsidR="00AB65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 поведения на основе статьи №43</w:t>
      </w:r>
      <w:r w:rsidR="008A1C2A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Федерального закона от</w:t>
      </w:r>
      <w:r w:rsidR="008C0AE7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A1C2A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29 декабря 2012 года 273-ФЗ</w:t>
      </w:r>
      <w:proofErr w:type="gramStart"/>
      <w:r w:rsidR="008A1C2A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«О</w:t>
      </w:r>
      <w:proofErr w:type="gramEnd"/>
      <w:r w:rsidR="008A1C2A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 образовании в Российской Федерации», статья №3 закона РТ «Об образовании».</w:t>
      </w:r>
    </w:p>
    <w:p w:rsidR="00711675" w:rsidRPr="004367D5" w:rsidRDefault="00711675" w:rsidP="007116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Цель Положения:</w:t>
      </w:r>
    </w:p>
    <w:p w:rsidR="00711675" w:rsidRPr="004367D5" w:rsidRDefault="008C0AE7" w:rsidP="007116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обеспечение в Школе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благоприятной творческой обстановки для плодотворной учёбы и работы; поддержание порядка, основанного на сознательной дисциплине и демократических началах организации учебно</w:t>
      </w: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 процесса; подготовка обучающихся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ответственной жизни в свободном обществе.</w:t>
      </w:r>
    </w:p>
    <w:p w:rsidR="00711675" w:rsidRPr="004367D5" w:rsidRDefault="00711675" w:rsidP="0071167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Поощрения.</w:t>
      </w:r>
    </w:p>
    <w:p w:rsidR="00711675" w:rsidRPr="004367D5" w:rsidRDefault="008C0AE7" w:rsidP="00711675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 Обучающиеся Школы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поощряются:</w:t>
      </w:r>
    </w:p>
    <w:p w:rsidR="00711675" w:rsidRPr="004367D5" w:rsidRDefault="004367D5" w:rsidP="00711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за успехи в учёбе;</w:t>
      </w:r>
    </w:p>
    <w:p w:rsidR="00711675" w:rsidRPr="004367D5" w:rsidRDefault="004367D5" w:rsidP="00711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              участие и победу в учебных, творческих конкурсах, олимпиадах и спортивных </w:t>
      </w:r>
      <w:proofErr w:type="gramStart"/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состязаниях</w:t>
      </w:r>
      <w:proofErr w:type="gramEnd"/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; общественно-полезную деятельность и </w:t>
      </w:r>
      <w:r w:rsidR="008C0AE7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добровольный труд на благо организации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711675" w:rsidRPr="004367D5" w:rsidRDefault="004367D5" w:rsidP="00711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благородные поступки.</w:t>
      </w:r>
    </w:p>
    <w:p w:rsidR="00711675" w:rsidRPr="004367D5" w:rsidRDefault="00711675" w:rsidP="00711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11675" w:rsidRPr="004367D5" w:rsidRDefault="008C0AE7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 Школа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применяет следующие виды поощрений:</w:t>
      </w:r>
    </w:p>
    <w:p w:rsidR="00711675" w:rsidRPr="004367D5" w:rsidRDefault="004367D5" w:rsidP="00711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объявление благодарности через приказ по школе;</w:t>
      </w:r>
    </w:p>
    <w:p w:rsidR="00711675" w:rsidRPr="004367D5" w:rsidRDefault="004367D5" w:rsidP="00711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награждение Почётной грамотой, похвальными листами;</w:t>
      </w:r>
    </w:p>
    <w:p w:rsidR="00711675" w:rsidRPr="004367D5" w:rsidRDefault="004367D5" w:rsidP="00711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награждение ценными  призами</w:t>
      </w:r>
      <w:proofErr w:type="gramStart"/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;</w:t>
      </w:r>
      <w:proofErr w:type="gramEnd"/>
    </w:p>
    <w:p w:rsidR="00711675" w:rsidRPr="004367D5" w:rsidRDefault="004367D5" w:rsidP="00711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</w:t>
      </w:r>
      <w:r w:rsidR="008C0AE7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занесение фамилии обучающегося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Доску Почёта Школы;</w:t>
      </w:r>
    </w:p>
    <w:p w:rsidR="00711675" w:rsidRPr="004367D5" w:rsidRDefault="004367D5" w:rsidP="00711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</w:t>
      </w:r>
      <w:r w:rsidR="008C0AE7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представление обучающегося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награждению знаками отличия, государственными орденами и медалями.</w:t>
      </w:r>
    </w:p>
    <w:p w:rsidR="00711675" w:rsidRPr="004367D5" w:rsidRDefault="00711675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11675" w:rsidRPr="004367D5" w:rsidRDefault="00711675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 Поощрения применяются директором Школы по представлению педагогического совета, классного руководителя</w:t>
      </w:r>
      <w:proofErr w:type="gramStart"/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 также в соответствии с положениями о проводимых в школе и городе конкурсах и соревнованиях, и объявляются в приказе по школе.</w:t>
      </w:r>
    </w:p>
    <w:p w:rsidR="00711675" w:rsidRPr="004367D5" w:rsidRDefault="00711675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11675" w:rsidRPr="004367D5" w:rsidRDefault="00711675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1.4.Поощрения применяются в обстановке широкой гласности</w:t>
      </w:r>
      <w:r w:rsidR="008C0AE7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доводятся до сведения обучающегося</w:t>
      </w: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работ</w:t>
      </w:r>
      <w:r w:rsidR="00A138CD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ников школы. О поощрении обучающегося </w:t>
      </w: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директор в каждом отдельном случае сообщает его родителям (лицам, их заменяющим), направляя им благодарственное письмо.</w:t>
      </w:r>
    </w:p>
    <w:p w:rsidR="00711675" w:rsidRPr="004367D5" w:rsidRDefault="00711675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</w:t>
      </w:r>
    </w:p>
    <w:p w:rsidR="00711675" w:rsidRPr="004367D5" w:rsidRDefault="00711675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1.5. По представлению педагогического совета директор принимает решение о публикации за счёт школы в средствах массовой информации</w:t>
      </w:r>
      <w:r w:rsidR="00A138CD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сообщения о поощрении обучающегося</w:t>
      </w: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11675" w:rsidRPr="004367D5" w:rsidRDefault="00711675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711675" w:rsidRPr="004367D5" w:rsidRDefault="00711675" w:rsidP="00711675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Взыскания.</w:t>
      </w:r>
    </w:p>
    <w:p w:rsidR="00711675" w:rsidRPr="004367D5" w:rsidRDefault="00711675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 Дисциплина в Школе поддерживается на основе уважения человеческо</w:t>
      </w:r>
      <w:r w:rsidR="00A138CD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 достоинства обучающегося</w:t>
      </w: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</w:t>
      </w:r>
      <w:r w:rsidR="00A138CD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рименение методов физического </w:t>
      </w: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или психического</w:t>
      </w:r>
      <w:r w:rsidR="00A138CD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насилия по отношению </w:t>
      </w:r>
      <w:proofErr w:type="gramStart"/>
      <w:r w:rsidR="00A138CD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proofErr w:type="gramEnd"/>
      <w:r w:rsidR="00A138CD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обучающемуся</w:t>
      </w: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 допускается. </w:t>
      </w:r>
      <w:proofErr w:type="gramStart"/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Запрещается применение таких мер воздействия, как: удаление с урока, постановка в угол, оставление без обеда и тому подобные, а также</w:t>
      </w:r>
      <w:r w:rsidR="00A138CD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выставление обучающемуся</w:t>
      </w: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неудовлетворительной оценки по предмету за недисциплинированность на уроке.</w:t>
      </w:r>
      <w:proofErr w:type="gramEnd"/>
    </w:p>
    <w:p w:rsidR="00711675" w:rsidRPr="004367D5" w:rsidRDefault="00711675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11675" w:rsidRPr="004367D5" w:rsidRDefault="00711675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2.2. За нарушение Устава </w:t>
      </w:r>
      <w:r w:rsidR="00A138CD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Школы, Правил поведения обучающихся, </w:t>
      </w:r>
      <w:proofErr w:type="gramStart"/>
      <w:r w:rsidR="00A138CD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привлекается к дисциплинарной ответственности. Взыскания налагаются с соблюдением следующих принципов:</w:t>
      </w:r>
    </w:p>
    <w:p w:rsidR="00711675" w:rsidRPr="004367D5" w:rsidRDefault="00CA0D03" w:rsidP="007116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к ответственности при</w:t>
      </w:r>
      <w:r w:rsidR="00A138CD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влекается только виновный обучающийся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(нет вины - нет ответственности);</w:t>
      </w:r>
    </w:p>
    <w:p w:rsidR="00711675" w:rsidRPr="004367D5" w:rsidRDefault="00CA0D03" w:rsidP="007116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ответственность носит личный характер (коллективная ответст</w:t>
      </w:r>
      <w:r w:rsidR="00A138CD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венность класса, группы </w:t>
      </w:r>
      <w:proofErr w:type="gramStart"/>
      <w:r w:rsidR="00A138CD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 действие члена ученического коллектива не допускается).</w:t>
      </w:r>
    </w:p>
    <w:p w:rsidR="00711675" w:rsidRPr="004367D5" w:rsidRDefault="00CA0D03" w:rsidP="007116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строгость взыскания должна соответствовать тяжести совершенного проступка, обстоятельствам его совершения, предшествующ</w:t>
      </w:r>
      <w:r w:rsidR="00A138CD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ему поведению и возрасту обучающегося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11675" w:rsidRPr="004367D5" w:rsidRDefault="00CA0D03" w:rsidP="007116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взыскание налагается в письменной форме (устные методы педагогического воздействия дисциплинарными взысканиями не считаются);</w:t>
      </w:r>
    </w:p>
    <w:p w:rsidR="00711675" w:rsidRPr="004367D5" w:rsidRDefault="00CA0D03" w:rsidP="007116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за одно нарушение налагается только одно основное взыскание;</w:t>
      </w:r>
    </w:p>
    <w:p w:rsidR="00711675" w:rsidRPr="004367D5" w:rsidRDefault="00CA0D03" w:rsidP="007116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применение мер дисциплинарного взыскания, не предусмотренных настоящим Положением, запрещается;</w:t>
      </w:r>
    </w:p>
    <w:p w:rsidR="00711675" w:rsidRPr="004367D5" w:rsidRDefault="00CA0D03" w:rsidP="007116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до наложения д</w:t>
      </w:r>
      <w:r w:rsidR="00A138CD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исциплинарного взыскания обучающемуся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должна быть предоставлена возможность объяснить и оправдать свой проступок в форме, соответствующей его возрасту (предоставлено право на защиту).</w:t>
      </w:r>
    </w:p>
    <w:p w:rsidR="00711675" w:rsidRPr="004367D5" w:rsidRDefault="00711675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11675" w:rsidRPr="004367D5" w:rsidRDefault="00A138CD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2.3. К </w:t>
      </w:r>
      <w:proofErr w:type="gramStart"/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применяются следующие меры взыскания:</w:t>
      </w:r>
    </w:p>
    <w:p w:rsidR="00711675" w:rsidRPr="004367D5" w:rsidRDefault="00711675" w:rsidP="00711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замечание;</w:t>
      </w:r>
    </w:p>
    <w:p w:rsidR="00711675" w:rsidRPr="004367D5" w:rsidRDefault="00711675" w:rsidP="00711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выговор;</w:t>
      </w:r>
    </w:p>
    <w:p w:rsidR="00711675" w:rsidRPr="004367D5" w:rsidRDefault="00711675" w:rsidP="00711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строгий выговор;</w:t>
      </w:r>
    </w:p>
    <w:p w:rsidR="00711675" w:rsidRPr="004367D5" w:rsidRDefault="00711675" w:rsidP="00711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возложение обязанности возместить вред;</w:t>
      </w:r>
    </w:p>
    <w:p w:rsidR="00711675" w:rsidRPr="004367D5" w:rsidRDefault="00711675" w:rsidP="00711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д) возложение обязанности принести публичное извинение;</w:t>
      </w:r>
    </w:p>
    <w:p w:rsidR="00711675" w:rsidRPr="004367D5" w:rsidRDefault="00AB650B" w:rsidP="00711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исключение из школы.</w:t>
      </w:r>
    </w:p>
    <w:p w:rsidR="00711675" w:rsidRPr="004367D5" w:rsidRDefault="00711675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11675" w:rsidRPr="004367D5" w:rsidRDefault="00711675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 Возложение обязанности возместить вред может применяться в качестве основного или дополнительного взыскания. Возложение обязанности принести публичное извинение применяется в качестве дополнительного взыскания.</w:t>
      </w:r>
    </w:p>
    <w:p w:rsidR="00711675" w:rsidRPr="004367D5" w:rsidRDefault="00711675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11675" w:rsidRPr="004367D5" w:rsidRDefault="00711675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2.5. Правом наложения взысканий обладают:</w:t>
      </w:r>
    </w:p>
    <w:p w:rsidR="00711675" w:rsidRPr="004367D5" w:rsidRDefault="00711675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директор Школы:</w:t>
      </w:r>
    </w:p>
    <w:p w:rsidR="00711675" w:rsidRPr="004367D5" w:rsidRDefault="00A138CD" w:rsidP="00711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отношении любого обучающегося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школы:</w:t>
      </w:r>
    </w:p>
    <w:p w:rsidR="00711675" w:rsidRPr="004367D5" w:rsidRDefault="00CA0D03" w:rsidP="00711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за любое нар</w:t>
      </w:r>
      <w:r w:rsidR="00A138CD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ушение Правил поведения обучающегося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711675" w:rsidRPr="004367D5" w:rsidRDefault="00CA0D03" w:rsidP="00711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вправе применить любое соразмерное проступку взыскания, кроме исключения из школы.      </w:t>
      </w:r>
    </w:p>
    <w:p w:rsidR="00711675" w:rsidRPr="004367D5" w:rsidRDefault="00711675" w:rsidP="00711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Наложение взыскания оформляется приказом по Школе.</w:t>
      </w:r>
    </w:p>
    <w:p w:rsidR="00711675" w:rsidRPr="00AB650B" w:rsidRDefault="00AB650B" w:rsidP="00AB650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711675" w:rsidRPr="004367D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 </w:t>
      </w:r>
    </w:p>
    <w:p w:rsidR="00711675" w:rsidRPr="004367D5" w:rsidRDefault="00AB650B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классный руководитель:</w:t>
      </w:r>
    </w:p>
    <w:p w:rsidR="00711675" w:rsidRPr="004367D5" w:rsidRDefault="00A138CD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отношении любого обучающегося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вверенного ему класса:</w:t>
      </w:r>
    </w:p>
    <w:p w:rsidR="00711675" w:rsidRPr="004367D5" w:rsidRDefault="00711675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за проступок, нарушающий нормальное течение учебно-воспитательного процесса во вверенном классе вправе применять любое соразмерное проступку взыскание, кроме перечисленных в пунктах  </w:t>
      </w:r>
      <w:r w:rsidR="0031187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«в», «г», «е»</w:t>
      </w: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статьи 2.3. настоящего Положения.</w:t>
      </w:r>
    </w:p>
    <w:p w:rsidR="00711675" w:rsidRPr="004367D5" w:rsidRDefault="00711675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Наложение взыскания оформляет</w:t>
      </w:r>
      <w:r w:rsidR="00A138CD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записями в дневнике обучающегося</w:t>
      </w: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дневнике кла</w:t>
      </w:r>
      <w:r w:rsidR="00A138CD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ссного руководителя</w:t>
      </w:r>
      <w:proofErr w:type="gramStart"/>
      <w:r w:rsidR="00A138CD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</w:p>
    <w:p w:rsidR="00711675" w:rsidRPr="004367D5" w:rsidRDefault="00711675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11675" w:rsidRPr="004367D5" w:rsidRDefault="00AB650B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A138CD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учитель</w:t>
      </w:r>
      <w:proofErr w:type="gramStart"/>
      <w:r w:rsidR="00A138CD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proofErr w:type="gramEnd"/>
    </w:p>
    <w:p w:rsidR="00711675" w:rsidRPr="004367D5" w:rsidRDefault="00A138CD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отношении обучающегося</w:t>
      </w:r>
      <w:r w:rsidR="00AB65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класса</w:t>
      </w:r>
      <w:proofErr w:type="gramStart"/>
      <w:r w:rsidR="00AB65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котором проводит занятия:</w:t>
      </w:r>
    </w:p>
    <w:p w:rsidR="00711675" w:rsidRPr="004367D5" w:rsidRDefault="00CA0D03" w:rsidP="00711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за проступок, нарушающий нормальное течение урока (занятия) вправе объявить замечание.</w:t>
      </w:r>
    </w:p>
    <w:p w:rsidR="00711675" w:rsidRPr="004367D5" w:rsidRDefault="00711675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Замечание оформляет</w:t>
      </w:r>
      <w:r w:rsidR="00A138CD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записями в дневнике  обучающегося и дневнике учителя</w:t>
      </w: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11675" w:rsidRPr="004367D5" w:rsidRDefault="00711675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11675" w:rsidRPr="004367D5" w:rsidRDefault="00711675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  <w:r w:rsidR="00AB65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Взыскание применяется непосредственно за обнаружением проступка, но не позднее двух недель со дня его обнаружения, не </w:t>
      </w:r>
      <w:r w:rsidR="00A138CD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считая времени болезни обучающегося</w:t>
      </w: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каникул.</w:t>
      </w:r>
    </w:p>
    <w:p w:rsidR="00711675" w:rsidRPr="004367D5" w:rsidRDefault="00711675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11675" w:rsidRPr="004367D5" w:rsidRDefault="00AB650B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2.7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Взыскание не может быть применено позднее четырёх месяцев со дня совершения проступка, не считая времени производства по уголовному делу.</w:t>
      </w:r>
    </w:p>
    <w:p w:rsidR="00711675" w:rsidRPr="004367D5" w:rsidRDefault="00711675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11675" w:rsidRPr="004367D5" w:rsidRDefault="00AB650B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2.8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При наложении взысканий, предусмотренных пунктами </w:t>
      </w:r>
      <w:r w:rsidR="0031187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«в», «е», 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статьи 2.3. настоящего По</w:t>
      </w:r>
      <w:r w:rsidR="004367D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ложения, объяснения от обучающегося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требуются в присутствии родителей (лиц, их заменяющих), неявка которых (без уважительных причин) по вызову в Школу не препятствует наложению взыс</w:t>
      </w:r>
      <w:r w:rsidR="004367D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кания. Отказ обучающегося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дачи объяснений, совершённого им проступка, не препятствует наложению взыскания. О каж</w:t>
      </w:r>
      <w:r w:rsidR="004367D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дом взыскании родители обучающегося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(лица, их заменяющие) немедленно ставятся в известность педагогом, наложившем взыскание или по его поручению другим лицом.</w:t>
      </w:r>
    </w:p>
    <w:p w:rsidR="00711675" w:rsidRPr="004367D5" w:rsidRDefault="00711675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11675" w:rsidRPr="004367D5" w:rsidRDefault="00711675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11675" w:rsidRPr="004367D5" w:rsidRDefault="00311876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2.9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решению педагогического совета за совершение противоправных действий, грубые и неоднократные нарушения Устава Школы, Правил поведен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 исключаются из школы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4367D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обучающееся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достигшие пятнадцатилетнего</w:t>
      </w:r>
      <w:r w:rsidR="004367D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возраста.</w:t>
      </w:r>
      <w:proofErr w:type="gramEnd"/>
      <w:r w:rsidR="004367D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Материалы на обучающихся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имеющих возраст менее 15 лет, направляются для рассмотрения и принятия решения комиссией по правонарушениям несовершеннолетних при районной администрации.</w:t>
      </w:r>
    </w:p>
    <w:p w:rsidR="00711675" w:rsidRPr="004367D5" w:rsidRDefault="00711675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11675" w:rsidRPr="004367D5" w:rsidRDefault="00711675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2.10.Решение педагогического совета Школы об исключении при</w:t>
      </w:r>
      <w:r w:rsidR="004367D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нимается в присутствии обучающегося</w:t>
      </w: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его родителей (лиц, их заменяющих). Отсутствие на заседании педагогического совета школы бе</w:t>
      </w:r>
      <w:r w:rsidR="004367D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 уважительной </w:t>
      </w:r>
      <w:proofErr w:type="gramStart"/>
      <w:r w:rsidR="004367D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причины</w:t>
      </w:r>
      <w:proofErr w:type="gramEnd"/>
      <w:r w:rsidR="004367D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обучающегося</w:t>
      </w: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его родителей (лиц, их заменяющих) не лишает возможности принятия решения об исключении.</w:t>
      </w:r>
    </w:p>
    <w:p w:rsidR="00711675" w:rsidRPr="004367D5" w:rsidRDefault="00711675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11675" w:rsidRPr="004367D5" w:rsidRDefault="00711675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11675" w:rsidRPr="004367D5" w:rsidRDefault="00311876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2.11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Грубым нарушением дисциплины признаётся нарушение, которое повлекло или реально могло повлечь за собой тяжёлые последствия в виде:</w:t>
      </w:r>
    </w:p>
    <w:p w:rsidR="00711675" w:rsidRPr="004367D5" w:rsidRDefault="00CA0D03" w:rsidP="007116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причинения ущерба жизни и здоровью (сомати</w:t>
      </w:r>
      <w:r w:rsidR="004367D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ческому и психическому) обучающихся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сотрудников, посетителей школы;</w:t>
      </w:r>
    </w:p>
    <w:p w:rsidR="00711675" w:rsidRPr="004367D5" w:rsidRDefault="00CA0D03" w:rsidP="007116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причинения ущерба школьно</w:t>
      </w:r>
      <w:r w:rsidR="004367D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 имуществу, имуществу обучающихся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сотрудников, посетителей школы;</w:t>
      </w:r>
    </w:p>
    <w:p w:rsidR="00711675" w:rsidRPr="004367D5" w:rsidRDefault="00CA0D03" w:rsidP="007116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дезорганизация работы школы как образовательного учреждения.</w:t>
      </w:r>
    </w:p>
    <w:p w:rsidR="00711675" w:rsidRPr="004367D5" w:rsidRDefault="00711675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11675" w:rsidRPr="004367D5" w:rsidRDefault="00311876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2.12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Решение об исключении детей-сирот, детей, оставшихся без попечения родителей, принимается с предварительного согласия соответствующего органа опеки и попечительства.</w:t>
      </w:r>
      <w:r w:rsidR="004367D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Решение об исключении обучающегося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оформляется приказом директора.</w:t>
      </w:r>
    </w:p>
    <w:p w:rsidR="00711675" w:rsidRPr="004367D5" w:rsidRDefault="00711675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11675" w:rsidRPr="004367D5" w:rsidRDefault="00311876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2.13</w:t>
      </w:r>
      <w:r w:rsidR="004367D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.Об исключении обучающегося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директор в трёхдне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вный срок информирует отдел образования Исполкома района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11675" w:rsidRPr="004367D5" w:rsidRDefault="00711675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11675" w:rsidRPr="004367D5" w:rsidRDefault="00311876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2.14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Взыскание, на</w:t>
      </w:r>
      <w:r w:rsidR="004367D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ложенное учителем</w:t>
      </w:r>
      <w:proofErr w:type="gramStart"/>
      <w:r w:rsidR="004367D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классным руков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одителем, </w:t>
      </w:r>
      <w:r w:rsidR="004367D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может быть обжаловано обучающимся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его родителями (лицами, их заменяющими) директору Школы в недельный срок со дня наложения взыскания. Взыскание, наложенное директором</w:t>
      </w:r>
      <w:r w:rsidR="004367D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может быть обжаловано обучающимся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его родителями (лицами, их зам</w:t>
      </w:r>
      <w:r w:rsidR="004367D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еняющими) в отдел образования  </w:t>
      </w:r>
      <w:proofErr w:type="spellStart"/>
      <w:r w:rsidR="004367D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Лаишевского</w:t>
      </w:r>
      <w:proofErr w:type="spellEnd"/>
      <w:r w:rsidR="004367D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муниципального 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район</w:t>
      </w:r>
      <w:r w:rsidR="004367D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711675" w:rsidRPr="004367D5">
        <w:rPr>
          <w:rFonts w:ascii="Times New Roman" w:eastAsia="Times New Roman" w:hAnsi="Times New Roman"/>
          <w:color w:val="FF6600"/>
          <w:sz w:val="24"/>
          <w:szCs w:val="24"/>
          <w:lang w:eastAsia="ru-RU"/>
        </w:rPr>
        <w:t> 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также в судебном порядке. Исключение из школы может быть обжаловано в судебном порядке.</w:t>
      </w:r>
    </w:p>
    <w:p w:rsidR="00711675" w:rsidRPr="004367D5" w:rsidRDefault="00711675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11675" w:rsidRPr="004367D5" w:rsidRDefault="00311876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2.15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Взыскание действует в течение года со дня его применения. Есл</w:t>
      </w:r>
      <w:r w:rsidR="004367D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в течение этого срока обучающийся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 будет подвергнут новому дисциплинарному взысканию, то он считается не подвергавшимся взысканию.</w:t>
      </w:r>
    </w:p>
    <w:p w:rsidR="00711675" w:rsidRPr="004367D5" w:rsidRDefault="00711675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11675" w:rsidRPr="004367D5" w:rsidRDefault="00311876" w:rsidP="007116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2.16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Директор Школы вправе снять взыскание до истечения срока по собственной </w:t>
      </w:r>
      <w:r w:rsidR="004367D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инициативе, по просьбе обучающегося</w:t>
      </w:r>
      <w:r w:rsidR="00711675"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его родителей (лиц, их заменяющих), по ходатайству педагогического совета школы или лица, наложившего взыскание</w:t>
      </w:r>
    </w:p>
    <w:p w:rsidR="00711675" w:rsidRPr="004367D5" w:rsidRDefault="00711675" w:rsidP="00711675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Действие настоящей статьи не распространяется на взыскание в виде исключения из Школы.</w:t>
      </w:r>
    </w:p>
    <w:p w:rsidR="00711675" w:rsidRPr="004367D5" w:rsidRDefault="00711675" w:rsidP="00711675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6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11675" w:rsidRPr="004367D5" w:rsidRDefault="00711675" w:rsidP="00711675">
      <w:pPr>
        <w:shd w:val="clear" w:color="auto" w:fill="FFFFFF"/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55EDE" w:rsidRPr="00CA0D03" w:rsidRDefault="00711675" w:rsidP="00711675">
      <w:pPr>
        <w:rPr>
          <w:rFonts w:ascii="Times New Roman" w:hAnsi="Times New Roman"/>
          <w:b/>
          <w:sz w:val="24"/>
          <w:szCs w:val="24"/>
        </w:rPr>
      </w:pPr>
      <w:r w:rsidRPr="00CA0D03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Настоящее положение вывешивается в Школе на видном месте для всеобщего ознакомления</w:t>
      </w:r>
    </w:p>
    <w:sectPr w:rsidR="00955EDE" w:rsidRPr="00CA0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7E7"/>
    <w:rsid w:val="00311876"/>
    <w:rsid w:val="004367D5"/>
    <w:rsid w:val="005127E7"/>
    <w:rsid w:val="00635DE1"/>
    <w:rsid w:val="00711675"/>
    <w:rsid w:val="008A1C2A"/>
    <w:rsid w:val="008C0AE7"/>
    <w:rsid w:val="00955EDE"/>
    <w:rsid w:val="00A138CD"/>
    <w:rsid w:val="00AB650B"/>
    <w:rsid w:val="00CA0D03"/>
    <w:rsid w:val="00EC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1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1187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1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1187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64;&#1082;&#1086;&#1083;&#1072;%20&#1064;&#1091;&#1088;&#1072;&#1085;\Desktop\&#1083;&#1086;&#1082;&#1072;&#1083;&#1100;&#1085;&#1099;&#1077;%20&#1072;&#1082;&#1090;&#1099;\&#1087;&#1086;&#1083;&#1086;&#1078;&#1077;&#1085;&#1080;&#1077;%20&#1086;%20&#1087;&#1086;&#1086;&#1097;&#1088;&#1077;&#1085;&#1103;&#109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положение о поощренях</Template>
  <TotalTime>12</TotalTime>
  <Pages>4</Pages>
  <Words>1356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Шуран</dc:creator>
  <cp:lastModifiedBy>Школа Шуран</cp:lastModifiedBy>
  <cp:revision>1</cp:revision>
  <cp:lastPrinted>2013-12-02T06:45:00Z</cp:lastPrinted>
  <dcterms:created xsi:type="dcterms:W3CDTF">2013-12-05T09:52:00Z</dcterms:created>
  <dcterms:modified xsi:type="dcterms:W3CDTF">2013-12-05T10:14:00Z</dcterms:modified>
</cp:coreProperties>
</file>